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07F5E" w14:textId="77777777" w:rsidR="00876E97" w:rsidRPr="00D050E7" w:rsidRDefault="00876E97" w:rsidP="00D050E7">
      <w:pPr>
        <w:jc w:val="center"/>
        <w:rPr>
          <w:sz w:val="28"/>
          <w:szCs w:val="28"/>
        </w:rPr>
      </w:pPr>
    </w:p>
    <w:p w14:paraId="43F640F5" w14:textId="77777777" w:rsidR="00D96F9A" w:rsidRPr="00D050E7" w:rsidRDefault="00D96F9A" w:rsidP="00D96F9A">
      <w:pPr>
        <w:jc w:val="center"/>
        <w:rPr>
          <w:b/>
          <w:sz w:val="28"/>
          <w:szCs w:val="28"/>
          <w:u w:val="single"/>
        </w:rPr>
      </w:pPr>
      <w:r w:rsidRPr="00D050E7">
        <w:rPr>
          <w:b/>
          <w:sz w:val="28"/>
          <w:szCs w:val="28"/>
          <w:u w:val="single"/>
        </w:rPr>
        <w:t>Prohlášení spoluautorů</w:t>
      </w:r>
    </w:p>
    <w:p w14:paraId="5926C96C" w14:textId="77777777" w:rsidR="00D96F9A" w:rsidRPr="00D050E7" w:rsidRDefault="00D96F9A" w:rsidP="00D96F9A">
      <w:pPr>
        <w:jc w:val="center"/>
        <w:rPr>
          <w:b/>
          <w:sz w:val="24"/>
          <w:szCs w:val="24"/>
        </w:rPr>
      </w:pPr>
      <w:r w:rsidRPr="00D050E7">
        <w:rPr>
          <w:b/>
          <w:sz w:val="24"/>
          <w:szCs w:val="24"/>
        </w:rPr>
        <w:t>o podílu soutěžícího na předložené práci</w:t>
      </w:r>
    </w:p>
    <w:p w14:paraId="400A2CF2" w14:textId="77777777" w:rsidR="00D96F9A" w:rsidRDefault="00D96F9A" w:rsidP="00D96F9A"/>
    <w:p w14:paraId="616B0B4A" w14:textId="77777777" w:rsidR="00D96F9A" w:rsidRDefault="00D96F9A" w:rsidP="00D96F9A"/>
    <w:p w14:paraId="629D0BBE" w14:textId="77777777" w:rsidR="00D96F9A" w:rsidRDefault="00D96F9A" w:rsidP="00D96F9A"/>
    <w:p w14:paraId="3DD86D83" w14:textId="77777777" w:rsidR="00D96F9A" w:rsidRDefault="00D96F9A" w:rsidP="00D96F9A">
      <w:r w:rsidRPr="00876E97">
        <w:t>Jménem ostatních spoluautorů čestně prohlašuji, že podíl</w:t>
      </w:r>
    </w:p>
    <w:p w14:paraId="32EE0D3D" w14:textId="77777777" w:rsidR="00D96F9A" w:rsidRDefault="00D96F9A" w:rsidP="00D96F9A"/>
    <w:p w14:paraId="717E9E0C" w14:textId="77777777" w:rsidR="00D96F9A" w:rsidRDefault="00D96F9A" w:rsidP="00D96F9A"/>
    <w:p w14:paraId="218217BD" w14:textId="77777777" w:rsidR="00D96F9A" w:rsidRDefault="00D96F9A" w:rsidP="00D96F9A">
      <w:r w:rsidRPr="00876E97">
        <w:t>………………….……………………………………………</w:t>
      </w:r>
    </w:p>
    <w:p w14:paraId="16D57E5C" w14:textId="77777777" w:rsidR="00D96F9A" w:rsidRDefault="00D96F9A" w:rsidP="00D96F9A">
      <w:r>
        <w:t>(jméno, příjmení</w:t>
      </w:r>
      <w:r w:rsidRPr="00876E97">
        <w:t>, titul soutěžícího)</w:t>
      </w:r>
    </w:p>
    <w:p w14:paraId="175D5AF4" w14:textId="77777777" w:rsidR="00D96F9A" w:rsidRDefault="00D96F9A" w:rsidP="00D96F9A"/>
    <w:p w14:paraId="7376F9B6" w14:textId="77777777" w:rsidR="00D96F9A" w:rsidRDefault="00D96F9A" w:rsidP="00D96F9A">
      <w:r w:rsidRPr="00876E97">
        <w:t xml:space="preserve">na pracích předložených do </w:t>
      </w:r>
      <w:r w:rsidRPr="00D050E7">
        <w:rPr>
          <w:b/>
        </w:rPr>
        <w:t>Soutěže o nejlepší práci v oboru spektroskopie mladých autorů</w:t>
      </w:r>
      <w:r>
        <w:t xml:space="preserve"> </w:t>
      </w:r>
    </w:p>
    <w:p w14:paraId="3656A85D" w14:textId="77777777" w:rsidR="00D96F9A" w:rsidRDefault="00D96F9A" w:rsidP="00D96F9A">
      <w:r w:rsidRPr="00876E97">
        <w:t>byl tento (stručně charakterizujte):</w:t>
      </w:r>
    </w:p>
    <w:p w14:paraId="3585CB55" w14:textId="77777777" w:rsidR="00D96F9A" w:rsidRDefault="00D96F9A" w:rsidP="00D96F9A"/>
    <w:p w14:paraId="68D643A8" w14:textId="77777777" w:rsidR="00D96F9A" w:rsidRDefault="00D96F9A" w:rsidP="00D96F9A"/>
    <w:p w14:paraId="7EEE84AE" w14:textId="77777777" w:rsidR="00D96F9A" w:rsidRDefault="00D96F9A" w:rsidP="00D96F9A"/>
    <w:p w14:paraId="1F6502B2" w14:textId="77777777" w:rsidR="00D96F9A" w:rsidRDefault="00D96F9A" w:rsidP="00D96F9A"/>
    <w:p w14:paraId="01252755" w14:textId="77777777" w:rsidR="00D96F9A" w:rsidRDefault="00D96F9A" w:rsidP="00D96F9A"/>
    <w:p w14:paraId="096291FE" w14:textId="77777777" w:rsidR="00D96F9A" w:rsidRDefault="00D96F9A" w:rsidP="00D96F9A"/>
    <w:p w14:paraId="258773E6" w14:textId="77777777" w:rsidR="00D96F9A" w:rsidRDefault="00D96F9A" w:rsidP="00D96F9A"/>
    <w:p w14:paraId="58760D7E" w14:textId="77777777" w:rsidR="00D96F9A" w:rsidRDefault="00D96F9A" w:rsidP="00D96F9A"/>
    <w:p w14:paraId="43F06F2E" w14:textId="77777777" w:rsidR="00D96F9A" w:rsidRDefault="00D96F9A" w:rsidP="00D96F9A"/>
    <w:p w14:paraId="79E6161E" w14:textId="77777777" w:rsidR="00D96F9A" w:rsidRDefault="00D96F9A" w:rsidP="00D96F9A"/>
    <w:p w14:paraId="0AEB7802" w14:textId="77777777" w:rsidR="00D96F9A" w:rsidRDefault="00D96F9A" w:rsidP="00D96F9A"/>
    <w:p w14:paraId="0667A8FD" w14:textId="77777777" w:rsidR="00D96F9A" w:rsidRDefault="00D96F9A" w:rsidP="00D96F9A"/>
    <w:p w14:paraId="51CAB798" w14:textId="77777777" w:rsidR="00D96F9A" w:rsidRDefault="00D96F9A" w:rsidP="00D96F9A"/>
    <w:p w14:paraId="68F21935" w14:textId="77777777" w:rsidR="00D96F9A" w:rsidRDefault="00D96F9A" w:rsidP="00D96F9A"/>
    <w:p w14:paraId="2ABE0209" w14:textId="77777777" w:rsidR="00D96F9A" w:rsidRDefault="00D96F9A" w:rsidP="00D96F9A"/>
    <w:p w14:paraId="5660EFCE" w14:textId="77777777" w:rsidR="00D96F9A" w:rsidRDefault="00D96F9A" w:rsidP="00D96F9A"/>
    <w:p w14:paraId="5FDC9830" w14:textId="77777777" w:rsidR="00D96F9A" w:rsidRDefault="00D96F9A" w:rsidP="00D96F9A"/>
    <w:p w14:paraId="2CC747EC" w14:textId="77777777" w:rsidR="00D96F9A" w:rsidRDefault="00D96F9A" w:rsidP="00D96F9A">
      <w:r w:rsidRPr="00876E97">
        <w:t>Jméno, příjmení a titul spoluautora:</w:t>
      </w:r>
      <w:r>
        <w:tab/>
      </w:r>
      <w:r w:rsidRPr="00876E97">
        <w:t>……………………………………………………………………….</w:t>
      </w:r>
    </w:p>
    <w:p w14:paraId="741F0472" w14:textId="77777777" w:rsidR="00D96F9A" w:rsidRDefault="00D96F9A" w:rsidP="00D96F9A"/>
    <w:p w14:paraId="64FA6FD7" w14:textId="77777777" w:rsidR="00D96F9A" w:rsidRDefault="00D96F9A" w:rsidP="00D96F9A"/>
    <w:p w14:paraId="76A170A1" w14:textId="77777777" w:rsidR="00D96F9A" w:rsidRDefault="00D96F9A" w:rsidP="00D96F9A">
      <w:r>
        <w:t>Poštovní adresa:</w:t>
      </w:r>
      <w:r>
        <w:tab/>
      </w:r>
      <w:r>
        <w:tab/>
      </w:r>
      <w:r>
        <w:tab/>
      </w:r>
      <w:r>
        <w:tab/>
      </w:r>
      <w:r w:rsidRPr="00876E97">
        <w:t>……………………………………………………………………….</w:t>
      </w:r>
    </w:p>
    <w:p w14:paraId="2A6AD56A" w14:textId="77777777" w:rsidR="00D96F9A" w:rsidRDefault="00D96F9A" w:rsidP="00D96F9A"/>
    <w:p w14:paraId="5F89FFF9" w14:textId="77777777" w:rsidR="00D96F9A" w:rsidRDefault="00D96F9A" w:rsidP="00D96F9A"/>
    <w:p w14:paraId="4C2DE3B3" w14:textId="77777777" w:rsidR="00D96F9A" w:rsidRDefault="00D96F9A" w:rsidP="00D96F9A">
      <w:r>
        <w:t>Tel.:</w:t>
      </w:r>
      <w:r>
        <w:tab/>
      </w:r>
      <w:r>
        <w:tab/>
      </w:r>
      <w:r>
        <w:tab/>
      </w:r>
      <w:r>
        <w:tab/>
      </w:r>
      <w:r>
        <w:tab/>
      </w:r>
      <w:r w:rsidRPr="00876E97">
        <w:t>……………………………………………………………………….</w:t>
      </w:r>
    </w:p>
    <w:p w14:paraId="1785279E" w14:textId="77777777" w:rsidR="00D96F9A" w:rsidRDefault="00D96F9A" w:rsidP="00D96F9A"/>
    <w:p w14:paraId="6A4D86DA" w14:textId="77777777" w:rsidR="00D96F9A" w:rsidRDefault="00D96F9A" w:rsidP="00D96F9A"/>
    <w:p w14:paraId="3B3B4AB6" w14:textId="77777777" w:rsidR="00D96F9A" w:rsidRDefault="00D96F9A" w:rsidP="00D96F9A">
      <w:r w:rsidRPr="00876E97">
        <w:t>E-mail:</w:t>
      </w:r>
      <w:r>
        <w:tab/>
      </w:r>
      <w:r>
        <w:tab/>
      </w:r>
      <w:r>
        <w:tab/>
      </w:r>
      <w:r>
        <w:tab/>
      </w:r>
      <w:r>
        <w:tab/>
      </w:r>
      <w:r w:rsidRPr="00876E97">
        <w:t>……………………………………………………………………….</w:t>
      </w:r>
    </w:p>
    <w:p w14:paraId="6CAE0912" w14:textId="77777777" w:rsidR="00D96F9A" w:rsidRDefault="00D96F9A" w:rsidP="00D96F9A"/>
    <w:p w14:paraId="6B9EF963" w14:textId="77777777" w:rsidR="00D96F9A" w:rsidRDefault="00D96F9A" w:rsidP="00D96F9A"/>
    <w:p w14:paraId="4CD242ED" w14:textId="77777777" w:rsidR="00D96F9A" w:rsidRDefault="00D96F9A" w:rsidP="00D96F9A"/>
    <w:p w14:paraId="395E5098" w14:textId="77777777" w:rsidR="00D96F9A" w:rsidRDefault="00D96F9A" w:rsidP="00D96F9A"/>
    <w:p w14:paraId="7246B088" w14:textId="77777777" w:rsidR="00D96F9A" w:rsidRDefault="00D96F9A" w:rsidP="00D96F9A"/>
    <w:p w14:paraId="1CEF3F07" w14:textId="77777777" w:rsidR="00D96F9A" w:rsidRDefault="00D96F9A" w:rsidP="00D96F9A"/>
    <w:p w14:paraId="2151BF7E" w14:textId="77777777" w:rsidR="00D96F9A" w:rsidRDefault="00D96F9A" w:rsidP="00D96F9A"/>
    <w:p w14:paraId="15E07F8F" w14:textId="2F77EE6D" w:rsidR="00D050E7" w:rsidRDefault="00D96F9A" w:rsidP="00D96F9A">
      <w:r>
        <w:t>Datum: …………………………</w:t>
      </w:r>
      <w:r w:rsidRPr="00876E97">
        <w:t>.</w:t>
      </w:r>
      <w:r>
        <w:tab/>
      </w:r>
      <w:r>
        <w:tab/>
      </w:r>
      <w:r>
        <w:tab/>
      </w:r>
      <w:r>
        <w:tab/>
      </w:r>
      <w:r>
        <w:tab/>
        <w:t xml:space="preserve">Podpis: </w:t>
      </w:r>
      <w:r w:rsidRPr="00876E97">
        <w:t>………………………………….</w:t>
      </w:r>
    </w:p>
    <w:sectPr w:rsidR="00D050E7" w:rsidSect="00DC163C">
      <w:headerReference w:type="default" r:id="rId6"/>
      <w:footerReference w:type="default" r:id="rId7"/>
      <w:pgSz w:w="11906" w:h="16838"/>
      <w:pgMar w:top="1440" w:right="1080" w:bottom="1701" w:left="1080" w:header="142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F7BA6" w14:textId="77777777" w:rsidR="00416EA6" w:rsidRDefault="00416EA6" w:rsidP="00C65FF7">
      <w:r>
        <w:separator/>
      </w:r>
    </w:p>
  </w:endnote>
  <w:endnote w:type="continuationSeparator" w:id="0">
    <w:p w14:paraId="0F3743B2" w14:textId="77777777" w:rsidR="00416EA6" w:rsidRDefault="00416EA6" w:rsidP="00C65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Roman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07F97" w14:textId="77777777" w:rsidR="00005735" w:rsidRDefault="00005735" w:rsidP="00D050E7">
    <w:pPr>
      <w:pStyle w:val="Zpat"/>
    </w:pPr>
  </w:p>
  <w:tbl>
    <w:tblPr>
      <w:tblStyle w:val="Mkatabulky"/>
      <w:tblW w:w="10491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51"/>
      <w:gridCol w:w="2126"/>
      <w:gridCol w:w="1603"/>
      <w:gridCol w:w="2508"/>
      <w:gridCol w:w="2303"/>
    </w:tblGrid>
    <w:tr w:rsidR="00D050E7" w14:paraId="15E07F9D" w14:textId="77777777" w:rsidTr="003E688D">
      <w:tc>
        <w:tcPr>
          <w:tcW w:w="1951" w:type="dxa"/>
          <w:vAlign w:val="center"/>
        </w:tcPr>
        <w:p w14:paraId="15E07F98" w14:textId="77777777" w:rsidR="00D050E7" w:rsidRDefault="00D050E7" w:rsidP="00D050E7">
          <w:pPr>
            <w:jc w:val="center"/>
          </w:pPr>
          <w:r w:rsidRPr="00870811">
            <w:rPr>
              <w:noProof/>
            </w:rPr>
            <w:drawing>
              <wp:inline distT="0" distB="0" distL="0" distR="0" wp14:anchorId="15E07FA1" wp14:editId="15E07FA2">
                <wp:extent cx="1028700" cy="352425"/>
                <wp:effectExtent l="0" t="0" r="0" b="9525"/>
                <wp:docPr id="58128956" name="Obrázek 58128956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2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  <w:vAlign w:val="center"/>
        </w:tcPr>
        <w:p w14:paraId="15E07F99" w14:textId="77777777" w:rsidR="00D050E7" w:rsidRDefault="00D050E7" w:rsidP="00D050E7">
          <w:pPr>
            <w:jc w:val="center"/>
          </w:pPr>
          <w:r w:rsidRPr="00870811">
            <w:rPr>
              <w:noProof/>
            </w:rPr>
            <w:drawing>
              <wp:inline distT="0" distB="0" distL="0" distR="0" wp14:anchorId="15E07FA3" wp14:editId="15E07FA4">
                <wp:extent cx="1162050" cy="352425"/>
                <wp:effectExtent l="0" t="0" r="0" b="9525"/>
                <wp:docPr id="80038115" name="Obrázek 80038115">
                  <a:hlinkClick xmlns:a="http://schemas.openxmlformats.org/drawingml/2006/main" r:id="rId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3">
                          <a:hlinkClick r:id="rId3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3" w:type="dxa"/>
          <w:vAlign w:val="center"/>
        </w:tcPr>
        <w:p w14:paraId="15E07F9A" w14:textId="77777777" w:rsidR="00D050E7" w:rsidRDefault="00D050E7" w:rsidP="00D050E7">
          <w:pPr>
            <w:jc w:val="center"/>
            <w:rPr>
              <w:rFonts w:ascii="Calibri" w:eastAsia="Calibri" w:hAnsi="Calibri"/>
              <w:sz w:val="22"/>
              <w:szCs w:val="22"/>
            </w:rPr>
          </w:pPr>
          <w:r w:rsidRPr="00684663">
            <w:rPr>
              <w:noProof/>
            </w:rPr>
            <w:drawing>
              <wp:inline distT="0" distB="0" distL="0" distR="0" wp14:anchorId="15E07FA5" wp14:editId="15E07FA6">
                <wp:extent cx="638175" cy="596735"/>
                <wp:effectExtent l="0" t="0" r="0" b="0"/>
                <wp:docPr id="1260694740" name="Obrázek 1260694740" descr="C:\Users\Tom\Desktop\Tomas Vasina\LOGA\nicole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Tom\Desktop\Tomas Vasina\LOGA\nicolet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4184" cy="6023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8" w:type="dxa"/>
          <w:vAlign w:val="center"/>
        </w:tcPr>
        <w:p w14:paraId="15E07F9B" w14:textId="1E2FDBDA" w:rsidR="00D050E7" w:rsidRDefault="007608AC" w:rsidP="00D050E7">
          <w:pPr>
            <w:jc w:val="center"/>
          </w:pPr>
          <w:r>
            <w:rPr>
              <w:noProof/>
            </w:rPr>
            <w:drawing>
              <wp:inline distT="0" distB="0" distL="0" distR="0" wp14:anchorId="05B6D9C2" wp14:editId="76B1A9BF">
                <wp:extent cx="1447800" cy="333375"/>
                <wp:effectExtent l="0" t="0" r="0" b="9525"/>
                <wp:docPr id="1864228151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780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3" w:type="dxa"/>
          <w:vAlign w:val="center"/>
        </w:tcPr>
        <w:p w14:paraId="15E07F9C" w14:textId="08C58394" w:rsidR="00D050E7" w:rsidRDefault="007608AC" w:rsidP="00D050E7">
          <w:pPr>
            <w:jc w:val="center"/>
          </w:pPr>
          <w:r>
            <w:rPr>
              <w:noProof/>
            </w:rPr>
            <w:drawing>
              <wp:inline distT="0" distB="0" distL="0" distR="0" wp14:anchorId="1C5582BC" wp14:editId="63A4821B">
                <wp:extent cx="895004" cy="323850"/>
                <wp:effectExtent l="0" t="0" r="0" b="0"/>
                <wp:docPr id="257978912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8091" cy="3249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061BE" w14:paraId="71194CDC" w14:textId="77777777" w:rsidTr="003E688D">
      <w:tc>
        <w:tcPr>
          <w:tcW w:w="1951" w:type="dxa"/>
          <w:vAlign w:val="center"/>
        </w:tcPr>
        <w:p w14:paraId="706F929C" w14:textId="7A25D56D" w:rsidR="00E061BE" w:rsidRPr="00870811" w:rsidRDefault="00E061BE" w:rsidP="00D050E7">
          <w:pPr>
            <w:jc w:val="center"/>
            <w:rPr>
              <w:noProof/>
            </w:rPr>
          </w:pPr>
        </w:p>
      </w:tc>
      <w:tc>
        <w:tcPr>
          <w:tcW w:w="2126" w:type="dxa"/>
          <w:vAlign w:val="center"/>
        </w:tcPr>
        <w:p w14:paraId="03585A18" w14:textId="77777777" w:rsidR="00E061BE" w:rsidRPr="00870811" w:rsidRDefault="00E061BE" w:rsidP="00D050E7">
          <w:pPr>
            <w:jc w:val="center"/>
            <w:rPr>
              <w:noProof/>
            </w:rPr>
          </w:pPr>
        </w:p>
      </w:tc>
      <w:tc>
        <w:tcPr>
          <w:tcW w:w="1603" w:type="dxa"/>
          <w:vAlign w:val="center"/>
        </w:tcPr>
        <w:p w14:paraId="6F850217" w14:textId="77777777" w:rsidR="00E061BE" w:rsidRPr="00684663" w:rsidRDefault="00E061BE" w:rsidP="00D050E7">
          <w:pPr>
            <w:jc w:val="center"/>
            <w:rPr>
              <w:noProof/>
            </w:rPr>
          </w:pPr>
        </w:p>
      </w:tc>
      <w:tc>
        <w:tcPr>
          <w:tcW w:w="2508" w:type="dxa"/>
          <w:vAlign w:val="center"/>
        </w:tcPr>
        <w:p w14:paraId="5CAE0F1C" w14:textId="77777777" w:rsidR="00E061BE" w:rsidRDefault="00E061BE" w:rsidP="00D050E7">
          <w:pPr>
            <w:jc w:val="center"/>
            <w:rPr>
              <w:noProof/>
            </w:rPr>
          </w:pPr>
        </w:p>
      </w:tc>
      <w:tc>
        <w:tcPr>
          <w:tcW w:w="2303" w:type="dxa"/>
          <w:vAlign w:val="center"/>
        </w:tcPr>
        <w:p w14:paraId="1C868E99" w14:textId="77777777" w:rsidR="00E061BE" w:rsidRDefault="00E061BE" w:rsidP="00D050E7">
          <w:pPr>
            <w:jc w:val="center"/>
            <w:rPr>
              <w:noProof/>
            </w:rPr>
          </w:pPr>
        </w:p>
      </w:tc>
    </w:tr>
    <w:tr w:rsidR="007608AC" w14:paraId="2BCA2972" w14:textId="77777777" w:rsidTr="003E688D">
      <w:tc>
        <w:tcPr>
          <w:tcW w:w="1951" w:type="dxa"/>
          <w:vAlign w:val="center"/>
        </w:tcPr>
        <w:p w14:paraId="6B41EFC5" w14:textId="77777777" w:rsidR="007608AC" w:rsidRPr="00870811" w:rsidRDefault="007608AC" w:rsidP="00D050E7">
          <w:pPr>
            <w:jc w:val="center"/>
            <w:rPr>
              <w:noProof/>
            </w:rPr>
          </w:pPr>
        </w:p>
      </w:tc>
      <w:tc>
        <w:tcPr>
          <w:tcW w:w="2126" w:type="dxa"/>
          <w:vAlign w:val="center"/>
        </w:tcPr>
        <w:p w14:paraId="5B984031" w14:textId="76B86839" w:rsidR="007608AC" w:rsidRPr="00870811" w:rsidRDefault="00DC163C" w:rsidP="00D050E7">
          <w:pPr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1B8343A0" wp14:editId="04D94918">
                <wp:extent cx="947057" cy="514350"/>
                <wp:effectExtent l="0" t="0" r="5715" b="0"/>
                <wp:docPr id="838045082" name="Obráze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7944" cy="5148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3" w:type="dxa"/>
          <w:vAlign w:val="center"/>
        </w:tcPr>
        <w:p w14:paraId="7AE379BB" w14:textId="77777777" w:rsidR="007608AC" w:rsidRPr="00684663" w:rsidRDefault="007608AC" w:rsidP="00D050E7">
          <w:pPr>
            <w:jc w:val="center"/>
            <w:rPr>
              <w:noProof/>
            </w:rPr>
          </w:pPr>
        </w:p>
      </w:tc>
      <w:tc>
        <w:tcPr>
          <w:tcW w:w="2508" w:type="dxa"/>
          <w:vAlign w:val="center"/>
        </w:tcPr>
        <w:p w14:paraId="03C1E449" w14:textId="0514288C" w:rsidR="007608AC" w:rsidRDefault="00E061BE" w:rsidP="00D050E7">
          <w:pPr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71642E64" wp14:editId="03026BB0">
                <wp:extent cx="1276350" cy="211050"/>
                <wp:effectExtent l="0" t="0" r="0" b="0"/>
                <wp:docPr id="431233930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0848" cy="2117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3" w:type="dxa"/>
          <w:vAlign w:val="center"/>
        </w:tcPr>
        <w:p w14:paraId="405F86FB" w14:textId="77777777" w:rsidR="007608AC" w:rsidRDefault="007608AC" w:rsidP="00D050E7">
          <w:pPr>
            <w:jc w:val="center"/>
            <w:rPr>
              <w:noProof/>
            </w:rPr>
          </w:pPr>
        </w:p>
      </w:tc>
    </w:tr>
  </w:tbl>
  <w:p w14:paraId="15E07F9E" w14:textId="77777777" w:rsidR="00D050E7" w:rsidRPr="00D050E7" w:rsidRDefault="00D050E7" w:rsidP="00D050E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A9F8E" w14:textId="77777777" w:rsidR="00416EA6" w:rsidRDefault="00416EA6" w:rsidP="00C65FF7">
      <w:r>
        <w:separator/>
      </w:r>
    </w:p>
  </w:footnote>
  <w:footnote w:type="continuationSeparator" w:id="0">
    <w:p w14:paraId="30AD3747" w14:textId="77777777" w:rsidR="00416EA6" w:rsidRDefault="00416EA6" w:rsidP="00C65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07F96" w14:textId="77777777" w:rsidR="00C65FF7" w:rsidRDefault="00C65FF7">
    <w:pPr>
      <w:pStyle w:val="Zhlav"/>
    </w:pPr>
    <w:r>
      <w:rPr>
        <w:noProof/>
      </w:rPr>
      <w:drawing>
        <wp:inline distT="0" distB="0" distL="0" distR="0" wp14:anchorId="15E07F9F" wp14:editId="15E07FA0">
          <wp:extent cx="6047113" cy="1061049"/>
          <wp:effectExtent l="0" t="0" r="0" b="6350"/>
          <wp:docPr id="924753759" name="Obrázek 9247537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z názvu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63461" cy="10639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2BF"/>
    <w:rsid w:val="00005735"/>
    <w:rsid w:val="00015098"/>
    <w:rsid w:val="0013006F"/>
    <w:rsid w:val="00141C72"/>
    <w:rsid w:val="002666EE"/>
    <w:rsid w:val="00273598"/>
    <w:rsid w:val="002B48DD"/>
    <w:rsid w:val="002C0334"/>
    <w:rsid w:val="00352CF7"/>
    <w:rsid w:val="003710A8"/>
    <w:rsid w:val="003E160C"/>
    <w:rsid w:val="003E688D"/>
    <w:rsid w:val="004075A1"/>
    <w:rsid w:val="00416EA6"/>
    <w:rsid w:val="004F50BF"/>
    <w:rsid w:val="005D52A6"/>
    <w:rsid w:val="00600F41"/>
    <w:rsid w:val="006221ED"/>
    <w:rsid w:val="006C0F66"/>
    <w:rsid w:val="006F005A"/>
    <w:rsid w:val="007608AC"/>
    <w:rsid w:val="00876E97"/>
    <w:rsid w:val="00880DA1"/>
    <w:rsid w:val="008E390B"/>
    <w:rsid w:val="008F7976"/>
    <w:rsid w:val="00934F0C"/>
    <w:rsid w:val="00A45748"/>
    <w:rsid w:val="00B60625"/>
    <w:rsid w:val="00BE35AD"/>
    <w:rsid w:val="00BF61D2"/>
    <w:rsid w:val="00C05221"/>
    <w:rsid w:val="00C55611"/>
    <w:rsid w:val="00C65FF7"/>
    <w:rsid w:val="00D050E7"/>
    <w:rsid w:val="00D8221F"/>
    <w:rsid w:val="00D96F9A"/>
    <w:rsid w:val="00DC163C"/>
    <w:rsid w:val="00DC260F"/>
    <w:rsid w:val="00DF66B0"/>
    <w:rsid w:val="00E061BE"/>
    <w:rsid w:val="00E12914"/>
    <w:rsid w:val="00ED0D21"/>
    <w:rsid w:val="00EE5E36"/>
    <w:rsid w:val="00EE64A2"/>
    <w:rsid w:val="00F202BF"/>
    <w:rsid w:val="00F6188E"/>
    <w:rsid w:val="00F76BF8"/>
    <w:rsid w:val="00FA2F60"/>
    <w:rsid w:val="00FE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E07F5E"/>
  <w15:docId w15:val="{524E009A-39A2-4136-823D-AFFC03295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202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202BF"/>
    <w:pPr>
      <w:keepNext/>
      <w:jc w:val="right"/>
      <w:outlineLvl w:val="0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5FF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65FF7"/>
  </w:style>
  <w:style w:type="paragraph" w:styleId="Zpat">
    <w:name w:val="footer"/>
    <w:basedOn w:val="Normln"/>
    <w:link w:val="ZpatChar"/>
    <w:uiPriority w:val="99"/>
    <w:unhideWhenUsed/>
    <w:rsid w:val="00C65FF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65FF7"/>
  </w:style>
  <w:style w:type="paragraph" w:styleId="Textbubliny">
    <w:name w:val="Balloon Text"/>
    <w:basedOn w:val="Normln"/>
    <w:link w:val="TextbublinyChar"/>
    <w:uiPriority w:val="99"/>
    <w:semiHidden/>
    <w:unhideWhenUsed/>
    <w:rsid w:val="00C65F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5FF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F202BF"/>
    <w:rPr>
      <w:rFonts w:ascii="Times New Roman" w:eastAsia="Times New Roman" w:hAnsi="Times New Roman" w:cs="Times New Roman"/>
      <w:i/>
      <w:sz w:val="20"/>
      <w:szCs w:val="20"/>
      <w:lang w:eastAsia="cs-CZ"/>
    </w:rPr>
  </w:style>
  <w:style w:type="paragraph" w:customStyle="1" w:styleId="dka">
    <w:name w:val="Řádka"/>
    <w:rsid w:val="00F202BF"/>
    <w:pPr>
      <w:spacing w:after="0" w:line="240" w:lineRule="auto"/>
    </w:pPr>
    <w:rPr>
      <w:rFonts w:ascii="NimbusRoman-Regular" w:eastAsia="Times New Roman" w:hAnsi="NimbusRoman-Regular" w:cs="Times New Roman"/>
      <w:color w:val="000000"/>
      <w:sz w:val="24"/>
      <w:szCs w:val="20"/>
      <w:lang w:eastAsia="cs-CZ"/>
    </w:rPr>
  </w:style>
  <w:style w:type="character" w:styleId="Hypertextovodkaz">
    <w:name w:val="Hyperlink"/>
    <w:rsid w:val="00F202BF"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rsid w:val="00F202BF"/>
    <w:pPr>
      <w:spacing w:line="360" w:lineRule="auto"/>
      <w:ind w:firstLine="708"/>
    </w:pPr>
    <w:rPr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F202B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ault">
    <w:name w:val="Default"/>
    <w:rsid w:val="00F202B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D050E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90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3" Type="http://schemas.openxmlformats.org/officeDocument/2006/relationships/hyperlink" Target="http://www.pragolab.cz/" TargetMode="External"/><Relationship Id="rId7" Type="http://schemas.openxmlformats.org/officeDocument/2006/relationships/image" Target="media/image6.png"/><Relationship Id="rId2" Type="http://schemas.openxmlformats.org/officeDocument/2006/relationships/image" Target="media/image2.png"/><Relationship Id="rId1" Type="http://schemas.openxmlformats.org/officeDocument/2006/relationships/hyperlink" Target="http://www.thermoscientific.com/" TargetMode="External"/><Relationship Id="rId6" Type="http://schemas.openxmlformats.org/officeDocument/2006/relationships/image" Target="media/image5.png"/><Relationship Id="rId5" Type="http://schemas.openxmlformats.org/officeDocument/2006/relationships/image" Target="media/image4.png"/><Relationship Id="rId4" Type="http://schemas.openxmlformats.org/officeDocument/2006/relationships/image" Target="media/image3.png"/><Relationship Id="rId9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A\JMMpap&#237;r2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JMMpapír2</Template>
  <TotalTime>1</TotalTime>
  <Pages>1</Pages>
  <Words>85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Vasina</dc:creator>
  <cp:keywords/>
  <dc:description/>
  <cp:lastModifiedBy>Tomáš Vašina</cp:lastModifiedBy>
  <cp:revision>3</cp:revision>
  <cp:lastPrinted>2026-08-25T08:43:00Z</cp:lastPrinted>
  <dcterms:created xsi:type="dcterms:W3CDTF">2026-08-25T08:48:00Z</dcterms:created>
  <dcterms:modified xsi:type="dcterms:W3CDTF">2026-08-25T08:49:00Z</dcterms:modified>
</cp:coreProperties>
</file>